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5"/>
        <w:gridCol w:w="2046"/>
        <w:gridCol w:w="2673"/>
        <w:gridCol w:w="2064"/>
        <w:gridCol w:w="1807"/>
      </w:tblGrid>
      <w:tr w:rsidR="001E14E0" w:rsidTr="005C1AD2">
        <w:tc>
          <w:tcPr>
            <w:tcW w:w="755" w:type="dxa"/>
          </w:tcPr>
          <w:p w:rsidR="001E14E0" w:rsidRDefault="001E14E0" w:rsidP="00126B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46" w:type="dxa"/>
          </w:tcPr>
          <w:p w:rsidR="001E14E0" w:rsidRDefault="001E14E0" w:rsidP="00126B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proofErr w:type="spellEnd"/>
          </w:p>
        </w:tc>
        <w:tc>
          <w:tcPr>
            <w:tcW w:w="2673" w:type="dxa"/>
          </w:tcPr>
          <w:p w:rsidR="001E14E0" w:rsidRDefault="001E14E0" w:rsidP="00126B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064" w:type="dxa"/>
          </w:tcPr>
          <w:p w:rsidR="001E14E0" w:rsidRDefault="001E14E0" w:rsidP="00126B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07" w:type="dxa"/>
          </w:tcPr>
          <w:p w:rsidR="001E14E0" w:rsidRDefault="001E14E0" w:rsidP="00126B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E14E0" w:rsidTr="005C1AD2">
        <w:tc>
          <w:tcPr>
            <w:tcW w:w="755" w:type="dxa"/>
          </w:tcPr>
          <w:p w:rsidR="001E14E0" w:rsidRDefault="005C1AD2" w:rsidP="00126B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1E14E0" w:rsidRDefault="001E14E0" w:rsidP="00126B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Гришина Надежда Александровна</w:t>
            </w:r>
          </w:p>
        </w:tc>
        <w:tc>
          <w:tcPr>
            <w:tcW w:w="2673" w:type="dxa"/>
          </w:tcPr>
          <w:p w:rsidR="001E14E0" w:rsidRDefault="001E14E0" w:rsidP="00126B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ГАПОУ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Буинское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медицинское училище</w:t>
            </w:r>
          </w:p>
        </w:tc>
        <w:tc>
          <w:tcPr>
            <w:tcW w:w="2064" w:type="dxa"/>
          </w:tcPr>
          <w:p w:rsidR="001E14E0" w:rsidRDefault="001E14E0" w:rsidP="00126B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07" w:type="dxa"/>
          </w:tcPr>
          <w:p w:rsidR="001E14E0" w:rsidRPr="005C1AD2" w:rsidRDefault="005C1AD2" w:rsidP="00126B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5C1AD2" w:rsidTr="005C1AD2">
        <w:tc>
          <w:tcPr>
            <w:tcW w:w="755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6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Малаткин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Рифат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Равилович</w:t>
            </w:r>
            <w:proofErr w:type="spellEnd"/>
          </w:p>
        </w:tc>
        <w:tc>
          <w:tcPr>
            <w:tcW w:w="2673" w:type="dxa"/>
          </w:tcPr>
          <w:p w:rsidR="005C1AD2" w:rsidRPr="008F319D" w:rsidRDefault="005C1AD2" w:rsidP="005C1AD2">
            <w:pPr>
              <w:shd w:val="clear" w:color="auto" w:fill="FFFFFF"/>
              <w:spacing w:line="300" w:lineRule="atLeast"/>
              <w:rPr>
                <w:rFonts w:ascii="Roboto" w:eastAsia="Times New Roman" w:hAnsi="Roboto" w:cs="Times New Roman"/>
                <w:color w:val="202124"/>
                <w:spacing w:val="3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color w:val="202124"/>
                <w:spacing w:val="3"/>
                <w:sz w:val="21"/>
                <w:szCs w:val="21"/>
                <w:lang w:eastAsia="ru-RU"/>
              </w:rPr>
              <w:t>ГАПОУ</w:t>
            </w:r>
            <w:r w:rsidRPr="008F319D">
              <w:rPr>
                <w:rFonts w:ascii="Roboto" w:eastAsia="Times New Roman" w:hAnsi="Roboto" w:cs="Times New Roman"/>
                <w:color w:val="202124"/>
                <w:spacing w:val="3"/>
                <w:sz w:val="21"/>
                <w:szCs w:val="21"/>
                <w:lang w:eastAsia="ru-RU"/>
              </w:rPr>
              <w:t xml:space="preserve"> "</w:t>
            </w:r>
            <w:proofErr w:type="spellStart"/>
            <w:r w:rsidRPr="008F319D">
              <w:rPr>
                <w:rFonts w:ascii="Roboto" w:eastAsia="Times New Roman" w:hAnsi="Roboto" w:cs="Times New Roman"/>
                <w:color w:val="202124"/>
                <w:spacing w:val="3"/>
                <w:sz w:val="21"/>
                <w:szCs w:val="21"/>
                <w:lang w:eastAsia="ru-RU"/>
              </w:rPr>
              <w:t>Буинское</w:t>
            </w:r>
            <w:proofErr w:type="spellEnd"/>
            <w:r w:rsidRPr="008F319D">
              <w:rPr>
                <w:rFonts w:ascii="Roboto" w:eastAsia="Times New Roman" w:hAnsi="Roboto" w:cs="Times New Roman"/>
                <w:color w:val="202124"/>
                <w:spacing w:val="3"/>
                <w:sz w:val="21"/>
                <w:szCs w:val="21"/>
                <w:lang w:eastAsia="ru-RU"/>
              </w:rPr>
              <w:t xml:space="preserve"> медицинское училище"</w:t>
            </w:r>
          </w:p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07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5C1AD2" w:rsidTr="005C1AD2">
        <w:tc>
          <w:tcPr>
            <w:tcW w:w="755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6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Маслахова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Эльвира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Ленаровна</w:t>
            </w:r>
            <w:proofErr w:type="spellEnd"/>
          </w:p>
        </w:tc>
        <w:tc>
          <w:tcPr>
            <w:tcW w:w="2673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ГАПОУ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Бугульминское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медицинское училище</w:t>
            </w:r>
          </w:p>
        </w:tc>
        <w:tc>
          <w:tcPr>
            <w:tcW w:w="2064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07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5C1AD2" w:rsidTr="005C1AD2">
        <w:tc>
          <w:tcPr>
            <w:tcW w:w="755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6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Миннегулов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Руслан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Рамилевич</w:t>
            </w:r>
            <w:proofErr w:type="spellEnd"/>
          </w:p>
        </w:tc>
        <w:tc>
          <w:tcPr>
            <w:tcW w:w="2673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ГАПОУ "Нижнекамский медицинский колледж"</w:t>
            </w:r>
          </w:p>
        </w:tc>
        <w:tc>
          <w:tcPr>
            <w:tcW w:w="2064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07" w:type="dxa"/>
          </w:tcPr>
          <w:p w:rsidR="005C1AD2" w:rsidRP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Сертификат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C1AD2" w:rsidTr="005C1AD2">
        <w:tc>
          <w:tcPr>
            <w:tcW w:w="755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Савинов Никита Вячеславович</w:t>
            </w:r>
          </w:p>
        </w:tc>
        <w:tc>
          <w:tcPr>
            <w:tcW w:w="2673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ГАПОУ "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Бугульминское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Медицинское Училище"</w:t>
            </w:r>
          </w:p>
        </w:tc>
        <w:tc>
          <w:tcPr>
            <w:tcW w:w="2064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07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Сертификат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C1AD2" w:rsidTr="005C1AD2">
        <w:tc>
          <w:tcPr>
            <w:tcW w:w="755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6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Блинов Артём Петрович</w:t>
            </w:r>
          </w:p>
        </w:tc>
        <w:tc>
          <w:tcPr>
            <w:tcW w:w="2673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ГАПОУ «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Набережночелнинский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Медицинский колледж»</w:t>
            </w:r>
          </w:p>
        </w:tc>
        <w:tc>
          <w:tcPr>
            <w:tcW w:w="2064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07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Сертификат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C1AD2" w:rsidTr="005C1AD2">
        <w:tc>
          <w:tcPr>
            <w:tcW w:w="755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6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Закирзянова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Диляра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Марселевна</w:t>
            </w:r>
            <w:proofErr w:type="spellEnd"/>
          </w:p>
        </w:tc>
        <w:tc>
          <w:tcPr>
            <w:tcW w:w="2673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ГАПОУ"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Елабужское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медицинское училище"</w:t>
            </w:r>
          </w:p>
        </w:tc>
        <w:tc>
          <w:tcPr>
            <w:tcW w:w="2064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07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Сертификат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C1AD2" w:rsidTr="005C1AD2">
        <w:tc>
          <w:tcPr>
            <w:tcW w:w="755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6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Ковязина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Нина Владимировна</w:t>
            </w:r>
          </w:p>
        </w:tc>
        <w:tc>
          <w:tcPr>
            <w:tcW w:w="2673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ГАПОУ «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Чистопольское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медицинское училище»</w:t>
            </w:r>
          </w:p>
        </w:tc>
        <w:tc>
          <w:tcPr>
            <w:tcW w:w="2064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07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Сертификат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C1AD2" w:rsidTr="005C1AD2">
        <w:tc>
          <w:tcPr>
            <w:tcW w:w="755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6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Бадрутдинова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Регина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Ренатовна</w:t>
            </w:r>
            <w:proofErr w:type="spellEnd"/>
          </w:p>
        </w:tc>
        <w:tc>
          <w:tcPr>
            <w:tcW w:w="2673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ГАПОУ "Казанский медицинский колледж"</w:t>
            </w:r>
          </w:p>
        </w:tc>
        <w:tc>
          <w:tcPr>
            <w:tcW w:w="2064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07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Сертификат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C1AD2" w:rsidTr="005C1AD2">
        <w:tc>
          <w:tcPr>
            <w:tcW w:w="755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6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Хабибрахманова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Айгуль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Айдаровна</w:t>
            </w:r>
            <w:proofErr w:type="spellEnd"/>
          </w:p>
        </w:tc>
        <w:tc>
          <w:tcPr>
            <w:tcW w:w="2673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ГАПОУ"Зеленодольское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медицинское училище"</w:t>
            </w:r>
          </w:p>
        </w:tc>
        <w:tc>
          <w:tcPr>
            <w:tcW w:w="2064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07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Сертификат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C1AD2" w:rsidTr="005C1AD2">
        <w:tc>
          <w:tcPr>
            <w:tcW w:w="755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6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Хазиева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Адиля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Саматовна</w:t>
            </w:r>
            <w:proofErr w:type="spellEnd"/>
          </w:p>
        </w:tc>
        <w:tc>
          <w:tcPr>
            <w:tcW w:w="2673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ГАПОУ "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Набережночелнинский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медицинский колледж"</w:t>
            </w:r>
          </w:p>
        </w:tc>
        <w:tc>
          <w:tcPr>
            <w:tcW w:w="2064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07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Сертификат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C1AD2" w:rsidTr="005C1AD2">
        <w:tc>
          <w:tcPr>
            <w:tcW w:w="755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6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Ахметзанов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Альфис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Ильдарович</w:t>
            </w:r>
            <w:proofErr w:type="spellEnd"/>
          </w:p>
        </w:tc>
        <w:tc>
          <w:tcPr>
            <w:tcW w:w="2673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ГАПОУ "Нижнекамский медицинский колледж"</w:t>
            </w:r>
          </w:p>
        </w:tc>
        <w:tc>
          <w:tcPr>
            <w:tcW w:w="2064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07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Сертификат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5C1AD2" w:rsidTr="005C1AD2">
        <w:tc>
          <w:tcPr>
            <w:tcW w:w="755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6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Степанова Ольга Сергеевна</w:t>
            </w:r>
          </w:p>
        </w:tc>
        <w:tc>
          <w:tcPr>
            <w:tcW w:w="2673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ГАПОУ "</w:t>
            </w:r>
            <w:proofErr w:type="spellStart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Зелено</w:t>
            </w:r>
            <w:r w:rsidR="00EE1E6A"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до</w:t>
            </w:r>
            <w:bookmarkStart w:id="0" w:name="_GoBack"/>
            <w:bookmarkEnd w:id="0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>льское</w:t>
            </w:r>
            <w:proofErr w:type="spellEnd"/>
            <w:r>
              <w:rPr>
                <w:rFonts w:ascii="Roboto" w:hAnsi="Roboto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медицинское училище"</w:t>
            </w:r>
          </w:p>
        </w:tc>
        <w:tc>
          <w:tcPr>
            <w:tcW w:w="2064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07" w:type="dxa"/>
          </w:tcPr>
          <w:p w:rsidR="005C1AD2" w:rsidRDefault="005C1AD2" w:rsidP="005C1A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Сертификат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</w:tbl>
    <w:p w:rsidR="006B2C4A" w:rsidRPr="00126BC7" w:rsidRDefault="006B2C4A" w:rsidP="00126BC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6B2C4A" w:rsidRPr="00126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4E0"/>
    <w:rsid w:val="00126BC7"/>
    <w:rsid w:val="001E14E0"/>
    <w:rsid w:val="005C1AD2"/>
    <w:rsid w:val="005C3529"/>
    <w:rsid w:val="006B2C4A"/>
    <w:rsid w:val="008F319D"/>
    <w:rsid w:val="00EE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0F686"/>
  <w15:chartTrackingRefBased/>
  <w15:docId w15:val="{FCA546FE-C192-4B60-83EB-0B66D02E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1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smaterialwizbuttonpaperbuttonlabel">
    <w:name w:val="appsmaterialwizbuttonpaperbuttonlabel"/>
    <w:basedOn w:val="a0"/>
    <w:rsid w:val="008F3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0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9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3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2490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96969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121665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70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53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</Template>
  <TotalTime>32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</cp:revision>
  <dcterms:created xsi:type="dcterms:W3CDTF">2020-11-25T08:27:00Z</dcterms:created>
  <dcterms:modified xsi:type="dcterms:W3CDTF">2020-11-25T12:39:00Z</dcterms:modified>
</cp:coreProperties>
</file>